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575" w:rsidRPr="00810AC9" w:rsidRDefault="002C5575" w:rsidP="00810AC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10AC9">
        <w:rPr>
          <w:rFonts w:ascii="Times New Roman" w:hAnsi="Times New Roman"/>
          <w:b/>
          <w:sz w:val="24"/>
          <w:szCs w:val="24"/>
        </w:rPr>
        <w:t xml:space="preserve">Расписание </w:t>
      </w:r>
    </w:p>
    <w:p w:rsidR="002C5575" w:rsidRDefault="002C5575" w:rsidP="00810AC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10AC9">
        <w:rPr>
          <w:rFonts w:ascii="Times New Roman" w:hAnsi="Times New Roman"/>
          <w:b/>
          <w:sz w:val="24"/>
          <w:szCs w:val="24"/>
        </w:rPr>
        <w:t xml:space="preserve">дистанционных занятий для </w:t>
      </w:r>
      <w:r>
        <w:rPr>
          <w:rFonts w:ascii="Times New Roman" w:hAnsi="Times New Roman"/>
          <w:b/>
          <w:sz w:val="24"/>
          <w:szCs w:val="24"/>
        </w:rPr>
        <w:t>спортсменов</w:t>
      </w:r>
      <w:r w:rsidRPr="00810AC9">
        <w:rPr>
          <w:rFonts w:ascii="Times New Roman" w:hAnsi="Times New Roman"/>
          <w:b/>
          <w:sz w:val="24"/>
          <w:szCs w:val="24"/>
        </w:rPr>
        <w:t xml:space="preserve"> МАУ</w:t>
      </w:r>
      <w:r>
        <w:rPr>
          <w:rFonts w:ascii="Times New Roman" w:hAnsi="Times New Roman"/>
          <w:b/>
          <w:sz w:val="24"/>
          <w:szCs w:val="24"/>
        </w:rPr>
        <w:t xml:space="preserve"> СЩОР</w:t>
      </w:r>
      <w:r w:rsidRPr="00810AC9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</w:rPr>
        <w:t>ЯР ЧАЛЛЫ</w:t>
      </w:r>
      <w:r w:rsidRPr="00810AC9">
        <w:rPr>
          <w:rFonts w:ascii="Times New Roman" w:hAnsi="Times New Roman"/>
          <w:b/>
          <w:sz w:val="24"/>
          <w:szCs w:val="24"/>
        </w:rPr>
        <w:t xml:space="preserve">» на период с 1 по </w:t>
      </w:r>
      <w:r>
        <w:rPr>
          <w:rFonts w:ascii="Times New Roman" w:hAnsi="Times New Roman"/>
          <w:b/>
          <w:sz w:val="24"/>
          <w:szCs w:val="24"/>
        </w:rPr>
        <w:t>30</w:t>
      </w:r>
      <w:r w:rsidRPr="00810AC9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мая</w:t>
      </w:r>
      <w:r w:rsidRPr="00810AC9">
        <w:rPr>
          <w:rFonts w:ascii="Times New Roman" w:hAnsi="Times New Roman"/>
          <w:b/>
          <w:sz w:val="24"/>
          <w:szCs w:val="24"/>
        </w:rPr>
        <w:t xml:space="preserve"> 2020 года</w:t>
      </w:r>
    </w:p>
    <w:p w:rsidR="002C5575" w:rsidRPr="00810AC9" w:rsidRDefault="002C5575" w:rsidP="00810AC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6160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2269"/>
        <w:gridCol w:w="992"/>
        <w:gridCol w:w="709"/>
        <w:gridCol w:w="10206"/>
        <w:gridCol w:w="1417"/>
      </w:tblGrid>
      <w:tr w:rsidR="002C5575" w:rsidRPr="00B57D51" w:rsidTr="00B57D51">
        <w:tc>
          <w:tcPr>
            <w:tcW w:w="567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№ п/п</w:t>
            </w:r>
          </w:p>
        </w:tc>
        <w:tc>
          <w:tcPr>
            <w:tcW w:w="2269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Ф.И.О. тренера</w:t>
            </w:r>
          </w:p>
        </w:tc>
        <w:tc>
          <w:tcPr>
            <w:tcW w:w="992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группа</w:t>
            </w:r>
          </w:p>
        </w:tc>
        <w:tc>
          <w:tcPr>
            <w:tcW w:w="709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Форма контроля</w:t>
            </w:r>
          </w:p>
        </w:tc>
      </w:tr>
      <w:tr w:rsidR="002C5575" w:rsidRPr="00B57D51" w:rsidTr="00B57D51">
        <w:tc>
          <w:tcPr>
            <w:tcW w:w="567" w:type="dxa"/>
            <w:vMerge w:val="restart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</w:pPr>
            <w:r w:rsidRPr="00B57D51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1</w:t>
            </w:r>
          </w:p>
        </w:tc>
        <w:tc>
          <w:tcPr>
            <w:tcW w:w="2269" w:type="dxa"/>
            <w:vMerge w:val="restart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B57D51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Ларионова Наталья Владимировна</w:t>
            </w:r>
          </w:p>
        </w:tc>
        <w:tc>
          <w:tcPr>
            <w:tcW w:w="992" w:type="dxa"/>
            <w:vMerge w:val="restart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</w:pPr>
            <w:r w:rsidRPr="00B57D51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НП-1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709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04.05</w:t>
            </w:r>
          </w:p>
        </w:tc>
        <w:tc>
          <w:tcPr>
            <w:tcW w:w="10206" w:type="dxa"/>
          </w:tcPr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Онлайн тренировка в программе </w:t>
            </w: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Разминка 5-7 минут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ОФП и СФП методом круговой тренировкию  3 круга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Приседания 50 р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Упор лежа 40 сек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“Пистолет” по 15 раз на каждую ногу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</w:rPr>
              <w:t>“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Планка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”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Отжимание от пола 20 р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1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  <w:r w:rsidRPr="00B57D51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2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на руках у стены согнув ноги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у стены на руках с прнмыми ногами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Спичагип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Теория и просмотр видео; 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https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://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www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.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youtube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.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com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/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watch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?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v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=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TkBIbDODX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7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U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В прорнамме,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И загведены дневники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5575" w:rsidRPr="00B57D51" w:rsidTr="00B57D51">
        <w:tc>
          <w:tcPr>
            <w:tcW w:w="567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06.05</w:t>
            </w:r>
          </w:p>
        </w:tc>
        <w:tc>
          <w:tcPr>
            <w:tcW w:w="10206" w:type="dxa"/>
          </w:tcPr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Онлайн тренировка в программе </w:t>
            </w: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Разминка 5-7 минут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ОФП и СФП методом круговой тренировкию  3 круга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Щучка 20 раз  на спине и на животе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Лодочки 20 раз на спине и на животе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Подтягивание 15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Поднимание ног 15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Выпрыжка из приседа на месте 20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Угол в висе 20 сче5тов</w:t>
            </w:r>
          </w:p>
          <w:p w:rsidR="002C5575" w:rsidRPr="00B57D51" w:rsidRDefault="002C5575" w:rsidP="00B57D51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1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2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на руках у стены согнув ноги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у стены на руках с прнмыми ногами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C5575" w:rsidRPr="00B57D51" w:rsidRDefault="002C5575" w:rsidP="00B57D51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В прогрнамме</w:t>
            </w:r>
            <w:r w:rsidRPr="00B57D51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И заведены дневники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C5575" w:rsidRPr="00B57D51" w:rsidTr="00B57D51">
        <w:tc>
          <w:tcPr>
            <w:tcW w:w="567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07.05</w:t>
            </w:r>
          </w:p>
        </w:tc>
        <w:tc>
          <w:tcPr>
            <w:tcW w:w="10206" w:type="dxa"/>
          </w:tcPr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Разминка 5-7 минут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ОФП и СФП методом круговой тренировкию  3 круга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Прыжки  со скакалкой  100прыжков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Заднее отжимание 30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Выкруты в плечевых суставах 20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Пистоле по 15 раз на каждую ногу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Подтягивание 15 раз</w:t>
            </w:r>
          </w:p>
          <w:p w:rsidR="002C5575" w:rsidRPr="00B57D51" w:rsidRDefault="002C5575" w:rsidP="00B57D51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1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0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2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на руках у стены согнув ноги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у стены на руках с прнмыми ногами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C5575" w:rsidRPr="00B57D51" w:rsidRDefault="002C5575" w:rsidP="00B57D51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color w:val="000000"/>
                <w:shd w:val="clear" w:color="auto" w:fill="FFFFFF"/>
              </w:rPr>
              <w:t>Теория и просмотр видео https://www.youtube.com/watch?v=l55ikJnOT_w</w:t>
            </w:r>
          </w:p>
        </w:tc>
        <w:tc>
          <w:tcPr>
            <w:tcW w:w="1417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В прогрнамме</w:t>
            </w:r>
            <w:r w:rsidRPr="00B57D51">
              <w:rPr>
                <w:rFonts w:ascii="Times New Roman" w:hAnsi="Times New Roman"/>
                <w:sz w:val="20"/>
                <w:szCs w:val="20"/>
                <w:lang w:val="en-US"/>
              </w:rPr>
              <w:t>,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И заведены дневники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2C5575" w:rsidRPr="00B57D51" w:rsidTr="00B57D51">
        <w:tc>
          <w:tcPr>
            <w:tcW w:w="567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11.05</w:t>
            </w:r>
          </w:p>
        </w:tc>
        <w:tc>
          <w:tcPr>
            <w:tcW w:w="10206" w:type="dxa"/>
          </w:tcPr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Онлайн тренировка в программе </w:t>
            </w: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Разминка 5-7 минут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ОФП и СФП методом круговой тренировкию  3 круга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Приседания 50 р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Упор лежа 40 сек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“Пистолет” по 15 раз на каждую ногу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</w:rPr>
              <w:t>“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Планка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”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Отжимание от пола 20 р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1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2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на руках у стены согнув ноги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у стены на руках с прнмыми ногами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В прогрнамме</w:t>
            </w:r>
            <w:r w:rsidRPr="00B57D51">
              <w:rPr>
                <w:rFonts w:ascii="Times New Roman" w:hAnsi="Times New Roman"/>
                <w:sz w:val="20"/>
                <w:szCs w:val="20"/>
                <w:lang w:val="en-US"/>
              </w:rPr>
              <w:t>,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И заведены дневники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2C5575" w:rsidRPr="00B57D51" w:rsidTr="00B57D51">
        <w:tc>
          <w:tcPr>
            <w:tcW w:w="567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139.05</w:t>
            </w:r>
          </w:p>
        </w:tc>
        <w:tc>
          <w:tcPr>
            <w:tcW w:w="10206" w:type="dxa"/>
          </w:tcPr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Разминка 5-7 минут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ОФП и СФП методом круговой тренировкию  3 круга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Щучка 20 раз  на спине и на животе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Лодочки 20 раз на спине и на животе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Подтягивание 15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Поднимание ног 15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Выпрыжка из приседа на месте 20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Угол в висе 20 сче5тов</w:t>
            </w:r>
          </w:p>
          <w:p w:rsidR="002C5575" w:rsidRPr="00B57D51" w:rsidRDefault="002C5575" w:rsidP="00B57D51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1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2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на руках у стены согнув ноги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у стены на руках с прнмыми ногами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C5575" w:rsidRPr="00B57D51" w:rsidRDefault="002C5575" w:rsidP="00B57D51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Теория и просмотр видео</w:t>
            </w:r>
            <w:r w:rsidRPr="00B57D51">
              <w:t xml:space="preserve"> </w:t>
            </w:r>
            <w:r w:rsidRPr="00B57D51">
              <w:rPr>
                <w:rFonts w:ascii="Times New Roman" w:hAnsi="Times New Roman"/>
                <w:sz w:val="24"/>
                <w:szCs w:val="24"/>
              </w:rPr>
              <w:t>https://www.youtube.com/watch?v=2U24piXYCyI</w:t>
            </w:r>
          </w:p>
        </w:tc>
        <w:tc>
          <w:tcPr>
            <w:tcW w:w="1417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В прогрнамме</w:t>
            </w:r>
            <w:r w:rsidRPr="00B57D51">
              <w:rPr>
                <w:rFonts w:ascii="Times New Roman" w:hAnsi="Times New Roman"/>
                <w:sz w:val="20"/>
                <w:szCs w:val="20"/>
                <w:lang w:val="en-US"/>
              </w:rPr>
              <w:t>,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И заведены дневники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2C5575" w:rsidRPr="00B57D51" w:rsidTr="00B57D51">
        <w:tc>
          <w:tcPr>
            <w:tcW w:w="567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14.05</w:t>
            </w:r>
          </w:p>
        </w:tc>
        <w:tc>
          <w:tcPr>
            <w:tcW w:w="10206" w:type="dxa"/>
          </w:tcPr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Онлайн тренировка в программе </w:t>
            </w: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Разминка 5-7 минут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ОФП и СФП методом круговой тренировкию  3 круга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Приседания 50 р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Упор лежа 40 сек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“Пистолет” по 15 раз на каждую ногу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</w:rPr>
              <w:t>“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Планка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”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Отжимание от пола 20 р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1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8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2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на руках у стены согнув ноги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у стены на руках с прнмыми ногами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44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44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Спичаг у стены ноги вместе ноги врозь ро 10 раз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lang w:val="ru-RU"/>
              </w:rPr>
              <w:t xml:space="preserve">Теория и просмотр видео </w:t>
            </w:r>
            <w:r w:rsidRPr="00225263">
              <w:t>https</w:t>
            </w:r>
            <w:r w:rsidRPr="00B57D51">
              <w:rPr>
                <w:lang w:val="ru-RU"/>
              </w:rPr>
              <w:t>://</w:t>
            </w:r>
            <w:r w:rsidRPr="00225263">
              <w:t>www</w:t>
            </w:r>
            <w:r w:rsidRPr="00B57D51">
              <w:rPr>
                <w:lang w:val="ru-RU"/>
              </w:rPr>
              <w:t>.</w:t>
            </w:r>
            <w:r w:rsidRPr="00225263">
              <w:t>youtube</w:t>
            </w:r>
            <w:r w:rsidRPr="00B57D51">
              <w:rPr>
                <w:lang w:val="ru-RU"/>
              </w:rPr>
              <w:t>.</w:t>
            </w:r>
            <w:r w:rsidRPr="00225263">
              <w:t>com</w:t>
            </w:r>
            <w:r w:rsidRPr="00B57D51">
              <w:rPr>
                <w:lang w:val="ru-RU"/>
              </w:rPr>
              <w:t>/</w:t>
            </w:r>
            <w:r w:rsidRPr="00225263">
              <w:t>watch</w:t>
            </w:r>
            <w:r w:rsidRPr="00B57D51">
              <w:rPr>
                <w:lang w:val="ru-RU"/>
              </w:rPr>
              <w:t>?</w:t>
            </w:r>
            <w:r w:rsidRPr="00225263">
              <w:t>v</w:t>
            </w:r>
            <w:r w:rsidRPr="00B57D51">
              <w:rPr>
                <w:lang w:val="ru-RU"/>
              </w:rPr>
              <w:t>=</w:t>
            </w:r>
            <w:r w:rsidRPr="00225263">
              <w:t>lhmnjfdycNw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В прорнамме,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И загведены дневники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5575" w:rsidRPr="00B57D51" w:rsidTr="00B57D51">
        <w:tc>
          <w:tcPr>
            <w:tcW w:w="567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18.05</w:t>
            </w:r>
          </w:p>
        </w:tc>
        <w:tc>
          <w:tcPr>
            <w:tcW w:w="10206" w:type="dxa"/>
          </w:tcPr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Разминка 5-7 минут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ОФП и СФП методом круговой тренировкию  3 круга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Щучка 20 раз  на спине и на животе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Лодочки 20 раз на спине и на животе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Подтягивание 15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Поднимание ног 15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Выпрыжка из приседа на месте 20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Угол в висе 20 сче5тов</w:t>
            </w:r>
          </w:p>
          <w:p w:rsidR="002C5575" w:rsidRPr="00B57D51" w:rsidRDefault="002C5575" w:rsidP="00B57D51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1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9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2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на руках у стены согнув ноги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у стены на руках с прнмыми ногами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44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44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 на грибке.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  Спичаг у стены ноги вместе ноги врозь ро 10 раз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Теория и просмотр видео; 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https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://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www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.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youtube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.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com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/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watch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?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v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=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TkBIbDODX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7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U</w:t>
            </w:r>
          </w:p>
          <w:p w:rsidR="002C5575" w:rsidRPr="00B57D51" w:rsidRDefault="002C5575" w:rsidP="00B57D51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В прорнамме,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И загведены дневники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5575" w:rsidRPr="00B57D51" w:rsidTr="00B57D51">
        <w:tc>
          <w:tcPr>
            <w:tcW w:w="567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20.05</w:t>
            </w:r>
          </w:p>
        </w:tc>
        <w:tc>
          <w:tcPr>
            <w:tcW w:w="10206" w:type="dxa"/>
          </w:tcPr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Онлайн тренировка в программе </w:t>
            </w: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Разминка 5-7 минут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ОФП и СФП методом круговой тренировкию  3 круга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Щучка 20 раз  на спине и на животе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Лодочки 20 раз на спине и на животе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Подтягивание 15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Поднимание ног 15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Выпрыжка из приседа на месте 20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Угол в висе 20 сче5тов</w:t>
            </w:r>
          </w:p>
          <w:p w:rsidR="002C5575" w:rsidRPr="00B57D51" w:rsidRDefault="002C5575" w:rsidP="00B57D51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1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2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на руках у стены согнув ноги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у стены на руках с прнмыми ногами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Спичаг у стены ноги вместе ноги врозь ро 10 раз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C5575" w:rsidRPr="00B57D51" w:rsidRDefault="002C5575" w:rsidP="00B57D5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Теория и просмотр видео https://www.youtube.com/watch?v=OseYnc2ROC8</w:t>
            </w:r>
          </w:p>
        </w:tc>
        <w:tc>
          <w:tcPr>
            <w:tcW w:w="1417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В прорнамме,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И загведены дневники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5575" w:rsidRPr="00B57D51" w:rsidTr="00B57D51">
        <w:tc>
          <w:tcPr>
            <w:tcW w:w="567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21.05</w:t>
            </w:r>
          </w:p>
        </w:tc>
        <w:tc>
          <w:tcPr>
            <w:tcW w:w="10206" w:type="dxa"/>
          </w:tcPr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Онлайн тренировка в программе </w:t>
            </w: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Разминка 5-7 минут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ОФП и СФП методом круговой тренировкию  3 круга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Прыжки  со скакалкой  100прыжков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Заднее отжимание 30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Выкруты в плечевых суставах 20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Пистоле по 15 раз на каждую ногу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Подтягивание 15 раз</w:t>
            </w:r>
          </w:p>
          <w:p w:rsidR="002C5575" w:rsidRPr="00B57D51" w:rsidRDefault="002C5575" w:rsidP="00B57D51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1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2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на руках у стены согнув ноги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у стены на руках с прнмыми ногами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Спичаг у стены ноги вместе ноги врозь ро 10 раз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C5575" w:rsidRPr="00B57D51" w:rsidRDefault="002C5575" w:rsidP="00B57D51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В прорнамме,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И загведены дневники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5575" w:rsidRPr="00B57D51" w:rsidTr="00B57D51">
        <w:tc>
          <w:tcPr>
            <w:tcW w:w="567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25.05</w:t>
            </w:r>
          </w:p>
        </w:tc>
        <w:tc>
          <w:tcPr>
            <w:tcW w:w="10206" w:type="dxa"/>
          </w:tcPr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Разминка 5-7 минут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ОФП и СФП методом круговой тренировкию  3 круга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Приседания 50 р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Упор лежа 40 сек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“Пистолет” по 15 раз на каждую ногу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</w:rPr>
              <w:t>“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Планка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”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Отжимание от пола 20 р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1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  <w:r w:rsidRPr="00B57D51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8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Высокий уголКомплекс СФП № 2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на руках у стены согнув ноги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у стены на руках с прнмыми ногами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9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Спичаг у стены ноги вместе ноги врозь ро 10 раз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  <w:t>Теория и просмотр видео https://www.youtube.com/watch?v=31NixHoBPsw</w:t>
            </w:r>
          </w:p>
        </w:tc>
        <w:tc>
          <w:tcPr>
            <w:tcW w:w="1417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В прорнамме,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И загведены дневники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5575" w:rsidRPr="00B57D51" w:rsidTr="00B57D51">
        <w:tc>
          <w:tcPr>
            <w:tcW w:w="567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27.05</w:t>
            </w:r>
          </w:p>
        </w:tc>
        <w:tc>
          <w:tcPr>
            <w:tcW w:w="10206" w:type="dxa"/>
          </w:tcPr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Онлайн тренировка в программе </w:t>
            </w: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</w:rPr>
              <w:t>ZOOM</w:t>
            </w:r>
            <w:r w:rsidRPr="00B57D51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.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Разминка 5-7 минут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ОФП и СФП методом круговой тренировкию  3 круга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Приседания 50 р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Упор лежа 40 сек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“Пистолет” по 15 раз на каждую ногу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</w:rPr>
              <w:t>“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Планка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”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40 сек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Поднимание опускание на носках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Отжимание от пола 20 р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3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Подтягивание 15 раз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1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2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на руках у стены согнув ноги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у стены на руках с прнмыми ногами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4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44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44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подводящих упражнений для обучения кругов на грибке.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Спичаг у стены ноги вместе ноги врозь ро 10 раз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Теория и просмотр видео https://www.youtube.com/watch?v=lhmnjfdycNw</w:t>
            </w:r>
          </w:p>
        </w:tc>
        <w:tc>
          <w:tcPr>
            <w:tcW w:w="1417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В прорнамме,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И загведены дневники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5575" w:rsidRPr="00B57D51" w:rsidTr="00B57D51">
        <w:trPr>
          <w:trHeight w:val="7880"/>
        </w:trPr>
        <w:tc>
          <w:tcPr>
            <w:tcW w:w="567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C5575" w:rsidRPr="00B57D51" w:rsidRDefault="002C5575" w:rsidP="00B57D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28.05</w:t>
            </w:r>
          </w:p>
        </w:tc>
        <w:tc>
          <w:tcPr>
            <w:tcW w:w="10206" w:type="dxa"/>
          </w:tcPr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Разминка 5-7 минут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ОФП и СФП методом круговой тренировкию  3 круга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Щучка 20 раз  на спине и на животе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Лодочки 20 раз на спине и на животе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Подтягивание 15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Поднимание ног 15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Выпрыжка из приседа на месте 20 раз</w:t>
            </w:r>
          </w:p>
          <w:p w:rsidR="002C5575" w:rsidRPr="00B57D51" w:rsidRDefault="002C5575" w:rsidP="00B57D5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D51">
              <w:rPr>
                <w:rFonts w:ascii="Times New Roman" w:hAnsi="Times New Roman"/>
                <w:sz w:val="24"/>
                <w:szCs w:val="24"/>
              </w:rPr>
              <w:t>Угол в висе 20 сче5тов</w:t>
            </w:r>
          </w:p>
          <w:p w:rsidR="002C5575" w:rsidRPr="00B57D51" w:rsidRDefault="002C5575" w:rsidP="00B57D51">
            <w:pPr>
              <w:pStyle w:val="ListParagraph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720"/>
              <w:jc w:val="both"/>
              <w:rPr>
                <w:rFonts w:eastAsia="Times New Roman"/>
                <w:color w:val="000000"/>
                <w:shd w:val="clear" w:color="auto" w:fill="FFFFFF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1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в упоре на полу ноги вместе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Угол ноги врозь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26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Высокий угол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По 10 секунд 3 подхода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СФП № 2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: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на руках у стены согнув ноги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Стойка у стены на руках с прнмыми ногами</w:t>
            </w:r>
          </w:p>
          <w:p w:rsidR="002C5575" w:rsidRPr="00B57D51" w:rsidRDefault="002C5575" w:rsidP="00B57D51">
            <w:pPr>
              <w:pStyle w:val="NormalWeb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В стойке на голове опускание и поднимание прямых ног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44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44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Комплекс подводящих кругов упражнений для обучения на грибке.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  Спичаг у стены ноги вместе ноги врозь ро 10 раз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Растяжка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Складка мост шпагат</w:t>
            </w:r>
          </w:p>
          <w:p w:rsidR="002C5575" w:rsidRPr="00B57D51" w:rsidRDefault="002C5575" w:rsidP="00B57D51">
            <w:pPr>
              <w:pStyle w:val="NormalWeb"/>
              <w:shd w:val="clear" w:color="auto" w:fill="FFFFFF"/>
              <w:spacing w:beforeAutospacing="0" w:afterAutospacing="0"/>
              <w:ind w:left="108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Теория и просмотр видео; 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https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://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www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.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youtube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.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com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/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watch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?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v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=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TkBIbDODX</w:t>
            </w:r>
            <w:r w:rsidRPr="00B57D51">
              <w:rPr>
                <w:rFonts w:eastAsia="Times New Roman"/>
                <w:color w:val="000000"/>
                <w:shd w:val="clear" w:color="auto" w:fill="FFFFFF"/>
                <w:lang w:val="ru-RU"/>
              </w:rPr>
              <w:t>7</w:t>
            </w:r>
            <w:r w:rsidRPr="00B57D51">
              <w:rPr>
                <w:rFonts w:eastAsia="Times New Roman"/>
                <w:color w:val="000000"/>
                <w:shd w:val="clear" w:color="auto" w:fill="FFFFFF"/>
              </w:rPr>
              <w:t>U</w:t>
            </w:r>
          </w:p>
          <w:p w:rsidR="002C5575" w:rsidRPr="00B57D51" w:rsidRDefault="002C5575" w:rsidP="00B57D5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В прорнамме,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7D51">
              <w:rPr>
                <w:rFonts w:ascii="Times New Roman" w:hAnsi="Times New Roman"/>
                <w:sz w:val="20"/>
                <w:szCs w:val="20"/>
              </w:rPr>
              <w:t>И загведены дневники</w:t>
            </w:r>
          </w:p>
          <w:p w:rsidR="002C5575" w:rsidRPr="00B57D51" w:rsidRDefault="002C5575" w:rsidP="00B57D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C5575" w:rsidRDefault="002C5575" w:rsidP="000C7C82">
      <w:pPr>
        <w:jc w:val="center"/>
        <w:rPr>
          <w:sz w:val="20"/>
          <w:szCs w:val="20"/>
          <w:lang w:val="tt-RU"/>
        </w:rPr>
      </w:pPr>
    </w:p>
    <w:p w:rsidR="002C5575" w:rsidRPr="00810AC9" w:rsidRDefault="002C5575" w:rsidP="00B875C0">
      <w:pPr>
        <w:rPr>
          <w:rFonts w:ascii="Times New Roman" w:hAnsi="Times New Roman"/>
          <w:sz w:val="24"/>
          <w:szCs w:val="24"/>
          <w:lang w:val="tt-RU"/>
        </w:rPr>
      </w:pPr>
      <w:r>
        <w:rPr>
          <w:sz w:val="20"/>
          <w:szCs w:val="20"/>
          <w:lang w:val="tt-RU"/>
        </w:rPr>
        <w:t xml:space="preserve">       </w:t>
      </w:r>
      <w:r w:rsidRPr="00810AC9">
        <w:rPr>
          <w:rFonts w:ascii="Times New Roman" w:hAnsi="Times New Roman"/>
          <w:sz w:val="24"/>
          <w:szCs w:val="24"/>
          <w:lang w:val="tt-RU"/>
        </w:rPr>
        <w:t>Директор МАУ</w:t>
      </w:r>
      <w:r>
        <w:rPr>
          <w:rFonts w:ascii="Times New Roman" w:hAnsi="Times New Roman"/>
          <w:sz w:val="24"/>
          <w:szCs w:val="24"/>
          <w:lang w:val="tt-RU"/>
        </w:rPr>
        <w:t xml:space="preserve"> СШОР</w:t>
      </w:r>
      <w:r w:rsidRPr="00810AC9">
        <w:rPr>
          <w:rFonts w:ascii="Times New Roman" w:hAnsi="Times New Roman"/>
          <w:sz w:val="24"/>
          <w:szCs w:val="24"/>
          <w:lang w:val="tt-RU"/>
        </w:rPr>
        <w:t xml:space="preserve"> “</w:t>
      </w:r>
      <w:r>
        <w:rPr>
          <w:rFonts w:ascii="Times New Roman" w:hAnsi="Times New Roman"/>
          <w:sz w:val="24"/>
          <w:szCs w:val="24"/>
          <w:lang w:val="tt-RU"/>
        </w:rPr>
        <w:t>Яр Чаллы</w:t>
      </w:r>
      <w:r w:rsidRPr="00810AC9">
        <w:rPr>
          <w:rFonts w:ascii="Times New Roman" w:hAnsi="Times New Roman"/>
          <w:sz w:val="24"/>
          <w:szCs w:val="24"/>
          <w:lang w:val="tt-RU"/>
        </w:rPr>
        <w:t xml:space="preserve">”                                                                              </w:t>
      </w:r>
      <w:r>
        <w:rPr>
          <w:rFonts w:ascii="Times New Roman" w:hAnsi="Times New Roman"/>
          <w:sz w:val="24"/>
          <w:szCs w:val="24"/>
          <w:lang w:val="tt-RU"/>
        </w:rPr>
        <w:t>М</w:t>
      </w:r>
      <w:r w:rsidRPr="00810AC9">
        <w:rPr>
          <w:rFonts w:ascii="Times New Roman" w:hAnsi="Times New Roman"/>
          <w:sz w:val="24"/>
          <w:szCs w:val="24"/>
          <w:lang w:val="tt-RU"/>
        </w:rPr>
        <w:t>.</w:t>
      </w:r>
      <w:r>
        <w:rPr>
          <w:rFonts w:ascii="Times New Roman" w:hAnsi="Times New Roman"/>
          <w:sz w:val="24"/>
          <w:szCs w:val="24"/>
          <w:lang w:val="tt-RU"/>
        </w:rPr>
        <w:t>Г</w:t>
      </w:r>
      <w:r w:rsidRPr="00810AC9">
        <w:rPr>
          <w:rFonts w:ascii="Times New Roman" w:hAnsi="Times New Roman"/>
          <w:sz w:val="24"/>
          <w:szCs w:val="24"/>
          <w:lang w:val="tt-RU"/>
        </w:rPr>
        <w:t>.</w:t>
      </w:r>
      <w:r>
        <w:rPr>
          <w:rFonts w:ascii="Times New Roman" w:hAnsi="Times New Roman"/>
          <w:sz w:val="24"/>
          <w:szCs w:val="24"/>
          <w:lang w:val="tt-RU"/>
        </w:rPr>
        <w:t>Назипов</w:t>
      </w:r>
    </w:p>
    <w:sectPr w:rsidR="002C5575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6CF2"/>
    <w:multiLevelType w:val="hybridMultilevel"/>
    <w:tmpl w:val="AF865612"/>
    <w:lvl w:ilvl="0" w:tplc="9E361D6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25E0697"/>
    <w:multiLevelType w:val="hybridMultilevel"/>
    <w:tmpl w:val="4F26C674"/>
    <w:lvl w:ilvl="0" w:tplc="5B506BA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2CE3F24"/>
    <w:multiLevelType w:val="hybridMultilevel"/>
    <w:tmpl w:val="6F6C0F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3417DC8"/>
    <w:multiLevelType w:val="hybridMultilevel"/>
    <w:tmpl w:val="CF0EF0F6"/>
    <w:lvl w:ilvl="0" w:tplc="9984F948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07377CB6"/>
    <w:multiLevelType w:val="hybridMultilevel"/>
    <w:tmpl w:val="EBCC726A"/>
    <w:lvl w:ilvl="0" w:tplc="2460DE76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">
    <w:nsid w:val="09A647B0"/>
    <w:multiLevelType w:val="hybridMultilevel"/>
    <w:tmpl w:val="5CE2D7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9DC71FA"/>
    <w:multiLevelType w:val="hybridMultilevel"/>
    <w:tmpl w:val="9D765DA2"/>
    <w:lvl w:ilvl="0" w:tplc="969C6C9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0B420377"/>
    <w:multiLevelType w:val="hybridMultilevel"/>
    <w:tmpl w:val="598A71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0CFE151F"/>
    <w:multiLevelType w:val="hybridMultilevel"/>
    <w:tmpl w:val="15B4EA18"/>
    <w:lvl w:ilvl="0" w:tplc="4CA259F8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">
    <w:nsid w:val="11830B88"/>
    <w:multiLevelType w:val="hybridMultilevel"/>
    <w:tmpl w:val="19088BB8"/>
    <w:lvl w:ilvl="0" w:tplc="969C6D5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442568F"/>
    <w:multiLevelType w:val="hybridMultilevel"/>
    <w:tmpl w:val="28581E82"/>
    <w:lvl w:ilvl="0" w:tplc="D86A00E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16090D41"/>
    <w:multiLevelType w:val="hybridMultilevel"/>
    <w:tmpl w:val="A22C05C0"/>
    <w:lvl w:ilvl="0" w:tplc="70FC16A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17C47915"/>
    <w:multiLevelType w:val="hybridMultilevel"/>
    <w:tmpl w:val="2296558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2427D2B"/>
    <w:multiLevelType w:val="hybridMultilevel"/>
    <w:tmpl w:val="59CEB360"/>
    <w:lvl w:ilvl="0" w:tplc="3DE04CF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23664A48"/>
    <w:multiLevelType w:val="hybridMultilevel"/>
    <w:tmpl w:val="0B30A8F4"/>
    <w:lvl w:ilvl="0" w:tplc="CE8E973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4C713F5"/>
    <w:multiLevelType w:val="hybridMultilevel"/>
    <w:tmpl w:val="4118A074"/>
    <w:lvl w:ilvl="0" w:tplc="854AF1D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28C0003C"/>
    <w:multiLevelType w:val="hybridMultilevel"/>
    <w:tmpl w:val="4388066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8F15E5D"/>
    <w:multiLevelType w:val="hybridMultilevel"/>
    <w:tmpl w:val="EC8A1994"/>
    <w:lvl w:ilvl="0" w:tplc="46D0FC2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2FD66E9E"/>
    <w:multiLevelType w:val="hybridMultilevel"/>
    <w:tmpl w:val="2DB27838"/>
    <w:lvl w:ilvl="0" w:tplc="55F2A930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9">
    <w:nsid w:val="2FDB2E81"/>
    <w:multiLevelType w:val="hybridMultilevel"/>
    <w:tmpl w:val="F4C4C922"/>
    <w:lvl w:ilvl="0" w:tplc="219A5E3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30EA4E88"/>
    <w:multiLevelType w:val="hybridMultilevel"/>
    <w:tmpl w:val="EB8850A0"/>
    <w:lvl w:ilvl="0" w:tplc="896203E6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1">
    <w:nsid w:val="361E4920"/>
    <w:multiLevelType w:val="hybridMultilevel"/>
    <w:tmpl w:val="FD1A6AE2"/>
    <w:lvl w:ilvl="0" w:tplc="32E4BC1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>
    <w:nsid w:val="36F4738D"/>
    <w:multiLevelType w:val="hybridMultilevel"/>
    <w:tmpl w:val="C2EC59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385C67A0"/>
    <w:multiLevelType w:val="hybridMultilevel"/>
    <w:tmpl w:val="F7A412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95B249B"/>
    <w:multiLevelType w:val="hybridMultilevel"/>
    <w:tmpl w:val="9670C218"/>
    <w:lvl w:ilvl="0" w:tplc="F8C8A5D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5">
    <w:nsid w:val="3C584966"/>
    <w:multiLevelType w:val="hybridMultilevel"/>
    <w:tmpl w:val="C48A7F64"/>
    <w:lvl w:ilvl="0" w:tplc="2DDA51C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41DF57D3"/>
    <w:multiLevelType w:val="hybridMultilevel"/>
    <w:tmpl w:val="516884B6"/>
    <w:lvl w:ilvl="0" w:tplc="697AEDC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7">
    <w:nsid w:val="4B4E2806"/>
    <w:multiLevelType w:val="hybridMultilevel"/>
    <w:tmpl w:val="80BAC4AA"/>
    <w:lvl w:ilvl="0" w:tplc="C184944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1B25E8A"/>
    <w:multiLevelType w:val="hybridMultilevel"/>
    <w:tmpl w:val="C05043EA"/>
    <w:lvl w:ilvl="0" w:tplc="C9206BE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>
    <w:nsid w:val="53CF7CCB"/>
    <w:multiLevelType w:val="hybridMultilevel"/>
    <w:tmpl w:val="36AA6FD8"/>
    <w:lvl w:ilvl="0" w:tplc="8316788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0">
    <w:nsid w:val="59567938"/>
    <w:multiLevelType w:val="hybridMultilevel"/>
    <w:tmpl w:val="C158F16A"/>
    <w:lvl w:ilvl="0" w:tplc="46A6E4D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1">
    <w:nsid w:val="5E471A26"/>
    <w:multiLevelType w:val="hybridMultilevel"/>
    <w:tmpl w:val="76F294CE"/>
    <w:lvl w:ilvl="0" w:tplc="B80C264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5EE0067A"/>
    <w:multiLevelType w:val="hybridMultilevel"/>
    <w:tmpl w:val="8676E48E"/>
    <w:lvl w:ilvl="0" w:tplc="0EC851E8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5FA61BD2"/>
    <w:multiLevelType w:val="hybridMultilevel"/>
    <w:tmpl w:val="F63E2910"/>
    <w:lvl w:ilvl="0" w:tplc="815633A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4">
    <w:nsid w:val="663C46AC"/>
    <w:multiLevelType w:val="hybridMultilevel"/>
    <w:tmpl w:val="C532C6F6"/>
    <w:lvl w:ilvl="0" w:tplc="EEF84992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5">
    <w:nsid w:val="68112477"/>
    <w:multiLevelType w:val="hybridMultilevel"/>
    <w:tmpl w:val="C8EEF410"/>
    <w:lvl w:ilvl="0" w:tplc="3398AB9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6">
    <w:nsid w:val="6B166D48"/>
    <w:multiLevelType w:val="hybridMultilevel"/>
    <w:tmpl w:val="1C96F85C"/>
    <w:lvl w:ilvl="0" w:tplc="9DD46E8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7">
    <w:nsid w:val="6B4179FC"/>
    <w:multiLevelType w:val="hybridMultilevel"/>
    <w:tmpl w:val="9B3E4054"/>
    <w:lvl w:ilvl="0" w:tplc="0D6642A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8">
    <w:nsid w:val="78AE6AEC"/>
    <w:multiLevelType w:val="hybridMultilevel"/>
    <w:tmpl w:val="B128DA08"/>
    <w:lvl w:ilvl="0" w:tplc="7EE813B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79046D53"/>
    <w:multiLevelType w:val="hybridMultilevel"/>
    <w:tmpl w:val="F0A6BB34"/>
    <w:lvl w:ilvl="0" w:tplc="BF7A1F5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0">
    <w:nsid w:val="79602B77"/>
    <w:multiLevelType w:val="hybridMultilevel"/>
    <w:tmpl w:val="8358593A"/>
    <w:lvl w:ilvl="0" w:tplc="75A0FE0A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1">
    <w:nsid w:val="79B7250F"/>
    <w:multiLevelType w:val="hybridMultilevel"/>
    <w:tmpl w:val="29F4F8F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7"/>
  </w:num>
  <w:num w:numId="2">
    <w:abstractNumId w:val="17"/>
  </w:num>
  <w:num w:numId="3">
    <w:abstractNumId w:val="8"/>
  </w:num>
  <w:num w:numId="4">
    <w:abstractNumId w:val="41"/>
  </w:num>
  <w:num w:numId="5">
    <w:abstractNumId w:val="12"/>
  </w:num>
  <w:num w:numId="6">
    <w:abstractNumId w:val="9"/>
  </w:num>
  <w:num w:numId="7">
    <w:abstractNumId w:val="22"/>
  </w:num>
  <w:num w:numId="8">
    <w:abstractNumId w:val="35"/>
  </w:num>
  <w:num w:numId="9">
    <w:abstractNumId w:val="25"/>
  </w:num>
  <w:num w:numId="10">
    <w:abstractNumId w:val="37"/>
  </w:num>
  <w:num w:numId="11">
    <w:abstractNumId w:val="23"/>
  </w:num>
  <w:num w:numId="12">
    <w:abstractNumId w:val="30"/>
  </w:num>
  <w:num w:numId="13">
    <w:abstractNumId w:val="6"/>
  </w:num>
  <w:num w:numId="14">
    <w:abstractNumId w:val="2"/>
  </w:num>
  <w:num w:numId="15">
    <w:abstractNumId w:val="21"/>
  </w:num>
  <w:num w:numId="16">
    <w:abstractNumId w:val="34"/>
  </w:num>
  <w:num w:numId="17">
    <w:abstractNumId w:val="38"/>
  </w:num>
  <w:num w:numId="18">
    <w:abstractNumId w:val="39"/>
  </w:num>
  <w:num w:numId="19">
    <w:abstractNumId w:val="18"/>
  </w:num>
  <w:num w:numId="20">
    <w:abstractNumId w:val="24"/>
  </w:num>
  <w:num w:numId="21">
    <w:abstractNumId w:val="33"/>
  </w:num>
  <w:num w:numId="22">
    <w:abstractNumId w:val="20"/>
  </w:num>
  <w:num w:numId="23">
    <w:abstractNumId w:val="14"/>
  </w:num>
  <w:num w:numId="24">
    <w:abstractNumId w:val="11"/>
  </w:num>
  <w:num w:numId="25">
    <w:abstractNumId w:val="26"/>
  </w:num>
  <w:num w:numId="26">
    <w:abstractNumId w:val="36"/>
  </w:num>
  <w:num w:numId="27">
    <w:abstractNumId w:val="7"/>
  </w:num>
  <w:num w:numId="28">
    <w:abstractNumId w:val="32"/>
  </w:num>
  <w:num w:numId="29">
    <w:abstractNumId w:val="31"/>
  </w:num>
  <w:num w:numId="30">
    <w:abstractNumId w:val="3"/>
  </w:num>
  <w:num w:numId="31">
    <w:abstractNumId w:val="0"/>
  </w:num>
  <w:num w:numId="32">
    <w:abstractNumId w:val="10"/>
  </w:num>
  <w:num w:numId="33">
    <w:abstractNumId w:val="28"/>
  </w:num>
  <w:num w:numId="34">
    <w:abstractNumId w:val="16"/>
  </w:num>
  <w:num w:numId="35">
    <w:abstractNumId w:val="1"/>
  </w:num>
  <w:num w:numId="36">
    <w:abstractNumId w:val="40"/>
  </w:num>
  <w:num w:numId="37">
    <w:abstractNumId w:val="19"/>
  </w:num>
  <w:num w:numId="38">
    <w:abstractNumId w:val="29"/>
  </w:num>
  <w:num w:numId="39">
    <w:abstractNumId w:val="13"/>
  </w:num>
  <w:num w:numId="40">
    <w:abstractNumId w:val="5"/>
  </w:num>
  <w:num w:numId="41">
    <w:abstractNumId w:val="15"/>
  </w:num>
  <w:num w:numId="42">
    <w:abstractNumId w:val="4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171EC"/>
    <w:rsid w:val="00002442"/>
    <w:rsid w:val="00046611"/>
    <w:rsid w:val="0009712A"/>
    <w:rsid w:val="000C502A"/>
    <w:rsid w:val="000C7C82"/>
    <w:rsid w:val="000E7478"/>
    <w:rsid w:val="000F7ECD"/>
    <w:rsid w:val="00113000"/>
    <w:rsid w:val="001171EC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25263"/>
    <w:rsid w:val="0026667E"/>
    <w:rsid w:val="002735F8"/>
    <w:rsid w:val="002C5575"/>
    <w:rsid w:val="003331C4"/>
    <w:rsid w:val="00344717"/>
    <w:rsid w:val="003454D4"/>
    <w:rsid w:val="00371C3F"/>
    <w:rsid w:val="00376101"/>
    <w:rsid w:val="00401B4F"/>
    <w:rsid w:val="00437770"/>
    <w:rsid w:val="00442A01"/>
    <w:rsid w:val="00446B59"/>
    <w:rsid w:val="00450DAC"/>
    <w:rsid w:val="004A2C67"/>
    <w:rsid w:val="004E2188"/>
    <w:rsid w:val="004F4946"/>
    <w:rsid w:val="004F5921"/>
    <w:rsid w:val="005150DB"/>
    <w:rsid w:val="00532353"/>
    <w:rsid w:val="00542368"/>
    <w:rsid w:val="00580B5A"/>
    <w:rsid w:val="005B28BD"/>
    <w:rsid w:val="006B7C8C"/>
    <w:rsid w:val="006D60C2"/>
    <w:rsid w:val="006E226D"/>
    <w:rsid w:val="006E542C"/>
    <w:rsid w:val="007029D4"/>
    <w:rsid w:val="00704228"/>
    <w:rsid w:val="00707E4A"/>
    <w:rsid w:val="00711F4C"/>
    <w:rsid w:val="007130B1"/>
    <w:rsid w:val="007A4C69"/>
    <w:rsid w:val="007B3AC6"/>
    <w:rsid w:val="007D6261"/>
    <w:rsid w:val="007E585D"/>
    <w:rsid w:val="00810AC9"/>
    <w:rsid w:val="008131D8"/>
    <w:rsid w:val="00850E3C"/>
    <w:rsid w:val="008559A2"/>
    <w:rsid w:val="00874AF1"/>
    <w:rsid w:val="008D1741"/>
    <w:rsid w:val="008D2F47"/>
    <w:rsid w:val="00922283"/>
    <w:rsid w:val="0096099F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D6F4B"/>
    <w:rsid w:val="00B04FD0"/>
    <w:rsid w:val="00B1614D"/>
    <w:rsid w:val="00B510C9"/>
    <w:rsid w:val="00B556BD"/>
    <w:rsid w:val="00B57D51"/>
    <w:rsid w:val="00B875C0"/>
    <w:rsid w:val="00BA1459"/>
    <w:rsid w:val="00BF1EF3"/>
    <w:rsid w:val="00C03A31"/>
    <w:rsid w:val="00C430CC"/>
    <w:rsid w:val="00C54754"/>
    <w:rsid w:val="00C862DB"/>
    <w:rsid w:val="00CC29ED"/>
    <w:rsid w:val="00CD0724"/>
    <w:rsid w:val="00D01B84"/>
    <w:rsid w:val="00D05C05"/>
    <w:rsid w:val="00D06F75"/>
    <w:rsid w:val="00D4199F"/>
    <w:rsid w:val="00D97215"/>
    <w:rsid w:val="00DB1B02"/>
    <w:rsid w:val="00DB5DF4"/>
    <w:rsid w:val="00DC0E7F"/>
    <w:rsid w:val="00E01180"/>
    <w:rsid w:val="00E1690C"/>
    <w:rsid w:val="00E2140B"/>
    <w:rsid w:val="00E46884"/>
    <w:rsid w:val="00E85AFD"/>
    <w:rsid w:val="00E9537E"/>
    <w:rsid w:val="00EA35E1"/>
    <w:rsid w:val="00EB6EC3"/>
    <w:rsid w:val="00ED1FED"/>
    <w:rsid w:val="00F117FA"/>
    <w:rsid w:val="00F63BF2"/>
    <w:rsid w:val="00F674AA"/>
    <w:rsid w:val="00F87651"/>
    <w:rsid w:val="00FA0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26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117F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F117FA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C54754"/>
    <w:rPr>
      <w:rFonts w:cs="Times New Roman"/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rsid w:val="000C7C8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0C7C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0C7C82"/>
    <w:rPr>
      <w:rFonts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C7C8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/>
      <w:sz w:val="24"/>
      <w:szCs w:val="24"/>
      <w:lang w:val="en-US" w:eastAsia="zh-CN"/>
    </w:rPr>
  </w:style>
  <w:style w:type="character" w:styleId="FollowedHyperlink">
    <w:name w:val="FollowedHyperlink"/>
    <w:basedOn w:val="DefaultParagraphFont"/>
    <w:uiPriority w:val="99"/>
    <w:semiHidden/>
    <w:rsid w:val="00B1614D"/>
    <w:rPr>
      <w:rFonts w:cs="Times New Roman"/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E01180"/>
    <w:rPr>
      <w:rFonts w:ascii="Consolas" w:hAnsi="Consolas"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419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9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413</TotalTime>
  <Pages>9</Pages>
  <Words>1285</Words>
  <Characters>7331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Пользователь</cp:lastModifiedBy>
  <cp:revision>53</cp:revision>
  <cp:lastPrinted>2020-04-02T12:18:00Z</cp:lastPrinted>
  <dcterms:created xsi:type="dcterms:W3CDTF">2020-03-21T06:21:00Z</dcterms:created>
  <dcterms:modified xsi:type="dcterms:W3CDTF">2020-05-13T10:22:00Z</dcterms:modified>
</cp:coreProperties>
</file>